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358"/>
        <w:gridCol w:w="4724"/>
        <w:gridCol w:w="5034"/>
        <w:gridCol w:w="350"/>
      </w:tblGrid>
      <w:tr w:rsidR="00771A05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3E572821" w:rsidR="000541FC" w:rsidRPr="003F47C7" w:rsidRDefault="000541FC" w:rsidP="00870BF6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>DRAP ALERT NO.</w:t>
                                  </w:r>
                                  <w:r w:rsidR="002F19C9"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r w:rsidR="00F0433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="00F0433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o </w:t>
                                  </w:r>
                                  <w:r w:rsidR="00B91DFF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F0433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/S/</w:t>
                                  </w:r>
                                  <w:r w:rsidR="005E099D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</w:t>
                                  </w:r>
                                  <w:r w:rsidR="007D4B8A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  <w:r w:rsidR="00F0433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</w:t>
                                  </w:r>
                                  <w:r w:rsidR="005E099D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25</w:t>
                                  </w:r>
                                  <w:r w:rsidR="00F0433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</w:t>
                                  </w:r>
                                  <w:r w:rsidR="00BB6CD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  <w:r w:rsidR="00870BF6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3E572821" w:rsidR="000541FC" w:rsidRPr="003F47C7" w:rsidRDefault="000541FC" w:rsidP="00870BF6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>DRAP ALERT NO.</w:t>
                            </w:r>
                            <w:r w:rsidR="002F19C9"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 </w:t>
                            </w:r>
                            <w:r w:rsidR="00F0433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="00F0433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o </w:t>
                            </w:r>
                            <w:r w:rsidR="00B91DFF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F0433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/S/</w:t>
                            </w:r>
                            <w:r w:rsidR="005E099D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</w:t>
                            </w:r>
                            <w:r w:rsidR="007D4B8A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  <w:r w:rsidR="00F0433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</w:t>
                            </w:r>
                            <w:r w:rsidR="005E099D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25</w:t>
                            </w:r>
                            <w:r w:rsidR="00F0433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</w:t>
                            </w:r>
                            <w:r w:rsidR="00BB6CD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  <w:r w:rsidR="00870BF6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14BB92B8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286CFFC0" w14:textId="265E451E" w:rsidR="00827194" w:rsidRPr="0039695C" w:rsidRDefault="00A16374" w:rsidP="00E07C5E">
            <w:pPr>
              <w:pStyle w:val="BlueBoldText"/>
              <w:jc w:val="center"/>
              <w:rPr>
                <w:sz w:val="26"/>
                <w:szCs w:val="26"/>
              </w:rPr>
            </w:pPr>
            <w:r w:rsidRPr="0039695C">
              <w:rPr>
                <w:rFonts w:ascii="Times New Roman" w:hAnsi="Times New Roman"/>
                <w:sz w:val="26"/>
                <w:szCs w:val="26"/>
              </w:rPr>
              <w:t>SUBSTANDARD PRODUCT “</w:t>
            </w:r>
            <w:r w:rsidR="00E07C5E">
              <w:rPr>
                <w:rFonts w:ascii="Times New Roman" w:hAnsi="Times New Roman"/>
                <w:sz w:val="26"/>
                <w:szCs w:val="26"/>
              </w:rPr>
              <w:t>HEPARIN-INDAR SOLUTION FOR INJECTION 5ML</w:t>
            </w:r>
            <w:r w:rsidRPr="0039695C">
              <w:rPr>
                <w:rFonts w:ascii="Times New Roman" w:hAnsi="Times New Roman"/>
                <w:sz w:val="26"/>
                <w:szCs w:val="26"/>
              </w:rPr>
              <w:t xml:space="preserve">” BATCH NO. </w:t>
            </w:r>
            <w:r w:rsidR="00E07C5E">
              <w:rPr>
                <w:rFonts w:ascii="Times New Roman" w:hAnsi="Times New Roman"/>
                <w:sz w:val="26"/>
                <w:szCs w:val="26"/>
              </w:rPr>
              <w:t>64B0223B</w:t>
            </w:r>
            <w:r w:rsidRPr="0039695C">
              <w:rPr>
                <w:rFonts w:ascii="Times New Roman" w:hAnsi="Times New Roman"/>
                <w:sz w:val="26"/>
                <w:szCs w:val="26"/>
              </w:rPr>
              <w:t xml:space="preserve"> MFG. BY </w:t>
            </w:r>
            <w:r w:rsidR="00E07C5E">
              <w:rPr>
                <w:rFonts w:ascii="Times New Roman" w:hAnsi="Times New Roman"/>
                <w:sz w:val="26"/>
                <w:szCs w:val="26"/>
              </w:rPr>
              <w:t>PRJSC &lt;INDAR&gt; UKRAINE</w:t>
            </w:r>
            <w:r w:rsidR="00120D7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67DA391" w14:textId="30A32294" w:rsidR="00B94E60" w:rsidRPr="0039695C" w:rsidRDefault="00AE0EC3" w:rsidP="00BB6CD8">
            <w:pPr>
              <w:pStyle w:val="BlueBoldTex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39695C">
              <w:rPr>
                <w:rFonts w:ascii="Times New Roman" w:hAnsi="Times New Roman"/>
                <w:sz w:val="22"/>
                <w:szCs w:val="22"/>
              </w:rPr>
              <w:t>Date:</w:t>
            </w:r>
            <w:r w:rsidR="00AA55EB" w:rsidRPr="0039695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B6CD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16</w:t>
            </w:r>
            <w:r w:rsidR="00BB6CD8" w:rsidRPr="00BB6CD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vertAlign w:val="superscript"/>
              </w:rPr>
              <w:t>th</w:t>
            </w:r>
            <w:r w:rsidR="00BB6CD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 xml:space="preserve"> J</w:t>
            </w:r>
            <w:r w:rsidR="00ED092F" w:rsidRPr="0039695C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anuary</w:t>
            </w:r>
            <w:r w:rsidR="00AA55EB" w:rsidRPr="0039695C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,</w:t>
            </w:r>
            <w:r w:rsidR="001273FF" w:rsidRPr="0039695C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ED092F" w:rsidRPr="0039695C"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  <w:t>2025</w:t>
            </w:r>
            <w:r w:rsidR="00A61E98" w:rsidRPr="0039695C">
              <w:rPr>
                <w:rFonts w:ascii="Times New Roman" w:hAnsi="Times New Roman"/>
                <w:sz w:val="22"/>
                <w:szCs w:val="22"/>
              </w:rPr>
              <w:br/>
            </w:r>
          </w:p>
          <w:p w14:paraId="170285BE" w14:textId="08AD96C4" w:rsidR="00A92155" w:rsidRPr="0039695C" w:rsidRDefault="00A92155" w:rsidP="00111303">
            <w:pPr>
              <w:pStyle w:val="BlueBoldTex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39695C">
              <w:rPr>
                <w:rFonts w:ascii="Times New Roman" w:hAnsi="Times New Roman"/>
                <w:sz w:val="22"/>
                <w:szCs w:val="22"/>
              </w:rPr>
              <w:t>Target Audience:</w:t>
            </w:r>
            <w:r w:rsidR="000C627D" w:rsidRPr="0039695C">
              <w:rPr>
                <w:rFonts w:ascii="Times New Roman" w:hAnsi="Times New Roman"/>
                <w:sz w:val="22"/>
                <w:szCs w:val="22"/>
              </w:rPr>
              <w:tab/>
            </w:r>
          </w:p>
          <w:p w14:paraId="6D497B7B" w14:textId="4A513DCD" w:rsidR="000A3842" w:rsidRPr="0039695C" w:rsidRDefault="00E027AE" w:rsidP="00A8469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Cs w:val="22"/>
              </w:rPr>
            </w:pPr>
            <w:r w:rsidRPr="0039695C">
              <w:rPr>
                <w:rFonts w:ascii="Times New Roman" w:hAnsi="Times New Roman"/>
                <w:szCs w:val="22"/>
              </w:rPr>
              <w:t>National Regulatory Field Force</w:t>
            </w:r>
            <w:r w:rsidR="004B149D" w:rsidRPr="0039695C">
              <w:rPr>
                <w:rFonts w:ascii="Times New Roman" w:hAnsi="Times New Roman"/>
                <w:szCs w:val="22"/>
              </w:rPr>
              <w:t xml:space="preserve"> of DRAP and Provincial Drug Control </w:t>
            </w:r>
            <w:r w:rsidR="00B12D8D" w:rsidRPr="0039695C">
              <w:rPr>
                <w:rFonts w:ascii="Times New Roman" w:hAnsi="Times New Roman"/>
                <w:szCs w:val="22"/>
              </w:rPr>
              <w:t>Departments</w:t>
            </w:r>
            <w:r w:rsidR="000A3842" w:rsidRPr="0039695C">
              <w:rPr>
                <w:rFonts w:ascii="Times New Roman" w:hAnsi="Times New Roman"/>
                <w:szCs w:val="22"/>
              </w:rPr>
              <w:t>.</w:t>
            </w:r>
          </w:p>
          <w:p w14:paraId="10AE3E09" w14:textId="32E4AA20" w:rsidR="00E25353" w:rsidRPr="0039695C" w:rsidRDefault="00E25353" w:rsidP="00066418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Times New Roman" w:hAnsi="Times New Roman"/>
                <w:szCs w:val="22"/>
              </w:rPr>
            </w:pPr>
            <w:r w:rsidRPr="0039695C">
              <w:rPr>
                <w:rFonts w:ascii="Times New Roman" w:hAnsi="Times New Roman"/>
                <w:szCs w:val="22"/>
              </w:rPr>
              <w:t>Healthcare Professionals (Physicians, Pharmacists &amp; Nurses).</w:t>
            </w:r>
          </w:p>
          <w:p w14:paraId="41B2D5C8" w14:textId="7749B27E" w:rsidR="00E25353" w:rsidRPr="0039695C" w:rsidRDefault="00E25353" w:rsidP="0039695C">
            <w:pPr>
              <w:pStyle w:val="ListParagraph"/>
              <w:numPr>
                <w:ilvl w:val="0"/>
                <w:numId w:val="1"/>
              </w:numPr>
              <w:spacing w:before="240" w:after="0"/>
              <w:rPr>
                <w:rFonts w:ascii="Times New Roman" w:hAnsi="Times New Roman"/>
                <w:szCs w:val="22"/>
              </w:rPr>
            </w:pPr>
            <w:r w:rsidRPr="0039695C">
              <w:rPr>
                <w:rFonts w:ascii="Times New Roman" w:hAnsi="Times New Roman"/>
                <w:szCs w:val="22"/>
              </w:rPr>
              <w:t>General Public.</w:t>
            </w:r>
          </w:p>
          <w:p w14:paraId="5836E2C8" w14:textId="77777777" w:rsidR="00227B15" w:rsidRPr="0039695C" w:rsidRDefault="00227B15" w:rsidP="00227B15">
            <w:pPr>
              <w:pStyle w:val="BlueBoldText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39695C">
              <w:rPr>
                <w:rFonts w:ascii="Times New Roman" w:hAnsi="Times New Roman"/>
                <w:sz w:val="22"/>
                <w:szCs w:val="22"/>
              </w:rPr>
              <w:t xml:space="preserve">Alert Summary: </w:t>
            </w:r>
          </w:p>
          <w:p w14:paraId="1676AEE8" w14:textId="3FB8665B" w:rsidR="004C4491" w:rsidRPr="0039695C" w:rsidRDefault="001F6143" w:rsidP="00EA1135">
            <w:pPr>
              <w:pStyle w:val="Text"/>
              <w:spacing w:line="276" w:lineRule="auto"/>
              <w:jc w:val="both"/>
              <w:rPr>
                <w:rFonts w:ascii="Times New Roman" w:hAnsi="Times New Roman"/>
                <w:szCs w:val="22"/>
              </w:rPr>
            </w:pPr>
            <w:r w:rsidRPr="005C4BC3">
              <w:rPr>
                <w:rFonts w:ascii="Times New Roman" w:eastAsia="Calibri" w:hAnsi="Times New Roman"/>
                <w:szCs w:val="22"/>
              </w:rPr>
              <w:t xml:space="preserve">Directorate of Drugs Control (DDC) Punjab has informed DRAP that samples below product has been </w:t>
            </w:r>
            <w:r>
              <w:rPr>
                <w:rFonts w:ascii="Times New Roman" w:eastAsia="Calibri" w:hAnsi="Times New Roman"/>
                <w:szCs w:val="22"/>
              </w:rPr>
              <w:t>reported substandard by Drug Testing Laboratory (DTL) Lahore</w:t>
            </w:r>
            <w:r w:rsidRPr="005C4BC3">
              <w:rPr>
                <w:rFonts w:ascii="Times New Roman" w:hAnsi="Times New Roman"/>
                <w:szCs w:val="22"/>
              </w:rPr>
              <w:t>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439"/>
              <w:gridCol w:w="2783"/>
              <w:gridCol w:w="1350"/>
              <w:gridCol w:w="3237"/>
              <w:gridCol w:w="1723"/>
            </w:tblGrid>
            <w:tr w:rsidR="001E210D" w:rsidRPr="002E1669" w14:paraId="3C900AFC" w14:textId="77777777" w:rsidTr="00471A8E">
              <w:trPr>
                <w:trHeight w:val="340"/>
              </w:trPr>
              <w:tc>
                <w:tcPr>
                  <w:tcW w:w="230" w:type="pct"/>
                </w:tcPr>
                <w:p w14:paraId="728B36FB" w14:textId="77777777" w:rsidR="001E210D" w:rsidRPr="002E1669" w:rsidRDefault="001E210D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</w:pPr>
                  <w:r w:rsidRPr="002E1669"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  <w:t>S#</w:t>
                  </w:r>
                </w:p>
              </w:tc>
              <w:tc>
                <w:tcPr>
                  <w:tcW w:w="1460" w:type="pct"/>
                </w:tcPr>
                <w:p w14:paraId="61C93684" w14:textId="77777777" w:rsidR="001E210D" w:rsidRPr="002E1669" w:rsidRDefault="001E210D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</w:pPr>
                  <w:r w:rsidRPr="002E1669"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  <w:t>Product Name</w:t>
                  </w:r>
                </w:p>
              </w:tc>
              <w:tc>
                <w:tcPr>
                  <w:tcW w:w="708" w:type="pct"/>
                </w:tcPr>
                <w:p w14:paraId="7F3D3F30" w14:textId="7E916C78" w:rsidR="001E210D" w:rsidRPr="002E1669" w:rsidRDefault="001E210D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</w:pPr>
                  <w:r w:rsidRPr="002E1669"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  <w:t>Batch No.</w:t>
                  </w:r>
                </w:p>
              </w:tc>
              <w:tc>
                <w:tcPr>
                  <w:tcW w:w="1698" w:type="pct"/>
                </w:tcPr>
                <w:p w14:paraId="6BAE2173" w14:textId="77777777" w:rsidR="001E210D" w:rsidRPr="002E1669" w:rsidRDefault="001E210D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</w:pPr>
                  <w:r w:rsidRPr="002E1669"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  <w:t>Manufactured by</w:t>
                  </w:r>
                </w:p>
              </w:tc>
              <w:tc>
                <w:tcPr>
                  <w:tcW w:w="905" w:type="pct"/>
                </w:tcPr>
                <w:p w14:paraId="34690921" w14:textId="4CFA923A" w:rsidR="001E210D" w:rsidRPr="002E1669" w:rsidRDefault="001E210D" w:rsidP="0039695C"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</w:pPr>
                  <w:r w:rsidRPr="002E1669">
                    <w:rPr>
                      <w:rFonts w:asciiTheme="majorBidi" w:hAnsiTheme="majorBidi" w:cstheme="majorBidi"/>
                      <w:b/>
                      <w:bCs/>
                      <w:sz w:val="19"/>
                      <w:szCs w:val="19"/>
                    </w:rPr>
                    <w:t>Test Results</w:t>
                  </w:r>
                </w:p>
              </w:tc>
            </w:tr>
            <w:tr w:rsidR="001E210D" w:rsidRPr="002E1669" w14:paraId="4B99871F" w14:textId="77777777" w:rsidTr="00471A8E">
              <w:trPr>
                <w:trHeight w:val="331"/>
              </w:trPr>
              <w:tc>
                <w:tcPr>
                  <w:tcW w:w="230" w:type="pct"/>
                </w:tcPr>
                <w:p w14:paraId="2BB936D3" w14:textId="7AF62D4D" w:rsidR="001E210D" w:rsidRPr="002E1669" w:rsidRDefault="00AE3D18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sz w:val="19"/>
                      <w:szCs w:val="19"/>
                    </w:rPr>
                  </w:pPr>
                  <w:r w:rsidRPr="002E1669">
                    <w:rPr>
                      <w:rFonts w:asciiTheme="majorBidi" w:hAnsiTheme="majorBidi" w:cstheme="majorBidi"/>
                      <w:sz w:val="19"/>
                      <w:szCs w:val="19"/>
                    </w:rPr>
                    <w:t>1</w:t>
                  </w:r>
                </w:p>
              </w:tc>
              <w:tc>
                <w:tcPr>
                  <w:tcW w:w="1460" w:type="pct"/>
                </w:tcPr>
                <w:p w14:paraId="48EABA32" w14:textId="1EBBBEFA" w:rsidR="003926B7" w:rsidRDefault="00E07C5E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sz w:val="19"/>
                      <w:szCs w:val="19"/>
                    </w:rPr>
                  </w:pPr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>Heparin-</w:t>
                  </w:r>
                  <w:proofErr w:type="spellStart"/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>Indar</w:t>
                  </w:r>
                  <w:proofErr w:type="spellEnd"/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 xml:space="preserve"> solution for injection 5ml</w:t>
                  </w:r>
                </w:p>
                <w:p w14:paraId="7B7917B0" w14:textId="3C14B52F" w:rsidR="00471A8E" w:rsidRPr="002E1669" w:rsidRDefault="00E07C5E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sz w:val="19"/>
                      <w:szCs w:val="19"/>
                    </w:rPr>
                  </w:pPr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>(Heparin Sodium 2000IU/ml)</w:t>
                  </w:r>
                </w:p>
              </w:tc>
              <w:tc>
                <w:tcPr>
                  <w:tcW w:w="708" w:type="pct"/>
                </w:tcPr>
                <w:p w14:paraId="6F8EAF60" w14:textId="5A9F1EE0" w:rsidR="001E210D" w:rsidRPr="002E1669" w:rsidRDefault="00E07C5E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sz w:val="19"/>
                      <w:szCs w:val="19"/>
                    </w:rPr>
                  </w:pPr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>64B0223B</w:t>
                  </w:r>
                </w:p>
              </w:tc>
              <w:tc>
                <w:tcPr>
                  <w:tcW w:w="1698" w:type="pct"/>
                </w:tcPr>
                <w:p w14:paraId="4FEADA34" w14:textId="55CB391B" w:rsidR="001E210D" w:rsidRPr="002E1669" w:rsidRDefault="00E07C5E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sz w:val="19"/>
                      <w:szCs w:val="19"/>
                    </w:rPr>
                  </w:pPr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>PRJSC &lt;</w:t>
                  </w:r>
                  <w:proofErr w:type="spellStart"/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>Indar</w:t>
                  </w:r>
                  <w:proofErr w:type="spellEnd"/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 xml:space="preserve">&gt;, Ukraine, 02099, Kyiv, 5 </w:t>
                  </w:r>
                  <w:proofErr w:type="spellStart"/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>Zeoshyvalna</w:t>
                  </w:r>
                  <w:proofErr w:type="spellEnd"/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 xml:space="preserve"> Str.</w:t>
                  </w:r>
                </w:p>
              </w:tc>
              <w:tc>
                <w:tcPr>
                  <w:tcW w:w="905" w:type="pct"/>
                </w:tcPr>
                <w:p w14:paraId="7FC1DF1E" w14:textId="0A5DF2C4" w:rsidR="001E210D" w:rsidRPr="002E1669" w:rsidRDefault="008137E5" w:rsidP="002E1669">
                  <w:pPr>
                    <w:spacing w:after="0"/>
                    <w:jc w:val="center"/>
                    <w:rPr>
                      <w:rFonts w:asciiTheme="majorBidi" w:hAnsiTheme="majorBidi" w:cstheme="majorBidi"/>
                      <w:sz w:val="19"/>
                      <w:szCs w:val="19"/>
                    </w:rPr>
                  </w:pPr>
                  <w:r>
                    <w:rPr>
                      <w:rFonts w:asciiTheme="majorBidi" w:hAnsiTheme="majorBidi" w:cstheme="majorBidi"/>
                      <w:sz w:val="19"/>
                      <w:szCs w:val="19"/>
                    </w:rPr>
                    <w:t>Substandard</w:t>
                  </w:r>
                </w:p>
              </w:tc>
            </w:tr>
          </w:tbl>
          <w:p w14:paraId="0B063445" w14:textId="77777777" w:rsidR="0046655C" w:rsidRPr="0033221F" w:rsidRDefault="0046655C" w:rsidP="00993E3D">
            <w:pPr>
              <w:pStyle w:val="BlueBoldText"/>
              <w:spacing w:before="240" w:after="0"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33221F">
              <w:rPr>
                <w:rFonts w:ascii="Times New Roman" w:hAnsi="Times New Roman"/>
                <w:sz w:val="22"/>
                <w:szCs w:val="22"/>
              </w:rPr>
              <w:t>Action initiated: -</w:t>
            </w:r>
          </w:p>
          <w:p w14:paraId="6B9F756F" w14:textId="04051C79" w:rsidR="0046655C" w:rsidRPr="0033221F" w:rsidRDefault="00ED3958" w:rsidP="00993E3D">
            <w:pPr>
              <w:pStyle w:val="BlueBoldText"/>
              <w:spacing w:after="0" w:line="276" w:lineRule="auto"/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33221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The regulatory field force of DRAP and Provincial Drug Control departments have been </w:t>
            </w:r>
            <w:r w:rsidR="00475673" w:rsidRPr="0033221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requested</w:t>
            </w:r>
            <w:r w:rsidRPr="0033221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to immediately conduct market surveys for detection and removal of these products from the market. </w:t>
            </w:r>
          </w:p>
          <w:p w14:paraId="692026B3" w14:textId="7B524CBB" w:rsidR="004D20B0" w:rsidRPr="0033221F" w:rsidRDefault="004D20B0" w:rsidP="00993E3D">
            <w:pPr>
              <w:pStyle w:val="BlueBoldText"/>
              <w:spacing w:before="240" w:after="0"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33221F">
              <w:rPr>
                <w:rFonts w:ascii="Times New Roman" w:hAnsi="Times New Roman"/>
                <w:sz w:val="22"/>
                <w:szCs w:val="22"/>
              </w:rPr>
              <w:t>Advice for Healthcare Professionals: -</w:t>
            </w:r>
            <w:bookmarkStart w:id="0" w:name="_GoBack"/>
            <w:bookmarkEnd w:id="0"/>
          </w:p>
          <w:p w14:paraId="117983C9" w14:textId="5F8C3A73" w:rsidR="004D20B0" w:rsidRPr="0033221F" w:rsidRDefault="004D20B0" w:rsidP="0033221F">
            <w:pPr>
              <w:pStyle w:val="Text"/>
              <w:spacing w:after="0" w:line="276" w:lineRule="auto"/>
              <w:jc w:val="both"/>
              <w:rPr>
                <w:rFonts w:ascii="Times New Roman" w:hAnsi="Times New Roman"/>
                <w:szCs w:val="22"/>
              </w:rPr>
            </w:pPr>
            <w:r w:rsidRPr="0033221F">
              <w:rPr>
                <w:rFonts w:ascii="Times New Roman" w:hAnsi="Times New Roman"/>
                <w:szCs w:val="22"/>
              </w:rPr>
              <w:t xml:space="preserve">DRAP requests increased vigilance within the supply chains of </w:t>
            </w:r>
            <w:bookmarkStart w:id="1" w:name="_Hlk66781181"/>
            <w:r w:rsidRPr="0033221F">
              <w:rPr>
                <w:rFonts w:ascii="Times New Roman" w:hAnsi="Times New Roman"/>
                <w:szCs w:val="22"/>
              </w:rPr>
              <w:t>institutions/pharmacies/healthcare</w:t>
            </w:r>
            <w:bookmarkEnd w:id="1"/>
            <w:r w:rsidR="00B63895" w:rsidRPr="0033221F">
              <w:rPr>
                <w:rFonts w:ascii="Times New Roman" w:hAnsi="Times New Roman"/>
                <w:szCs w:val="22"/>
              </w:rPr>
              <w:t xml:space="preserve"> </w:t>
            </w:r>
            <w:r w:rsidRPr="0033221F">
              <w:rPr>
                <w:rFonts w:ascii="Times New Roman" w:hAnsi="Times New Roman"/>
                <w:szCs w:val="22"/>
              </w:rPr>
              <w:t>facilities likely to be affected by batch</w:t>
            </w:r>
            <w:r w:rsidR="007C0A92" w:rsidRPr="0033221F">
              <w:rPr>
                <w:rFonts w:ascii="Times New Roman" w:hAnsi="Times New Roman"/>
                <w:szCs w:val="22"/>
              </w:rPr>
              <w:t>es</w:t>
            </w:r>
            <w:r w:rsidRPr="0033221F">
              <w:rPr>
                <w:rFonts w:ascii="Times New Roman" w:hAnsi="Times New Roman"/>
                <w:szCs w:val="22"/>
              </w:rPr>
              <w:t xml:space="preserve"> of </w:t>
            </w:r>
            <w:r w:rsidR="007C0A92" w:rsidRPr="0033221F">
              <w:rPr>
                <w:rFonts w:ascii="Times New Roman" w:hAnsi="Times New Roman"/>
                <w:szCs w:val="22"/>
              </w:rPr>
              <w:t xml:space="preserve">mentioned </w:t>
            </w:r>
            <w:r w:rsidRPr="0033221F">
              <w:rPr>
                <w:rFonts w:ascii="Times New Roman" w:hAnsi="Times New Roman"/>
                <w:szCs w:val="22"/>
              </w:rPr>
              <w:t>product</w:t>
            </w:r>
            <w:r w:rsidR="007C0A92" w:rsidRPr="0033221F">
              <w:rPr>
                <w:rFonts w:ascii="Times New Roman" w:hAnsi="Times New Roman"/>
                <w:szCs w:val="22"/>
              </w:rPr>
              <w:t>s</w:t>
            </w:r>
            <w:r w:rsidRPr="0033221F">
              <w:rPr>
                <w:rFonts w:ascii="Times New Roman" w:hAnsi="Times New Roman"/>
                <w:szCs w:val="22"/>
              </w:rPr>
              <w:t xml:space="preserve">. Adverse reactions or quality problems experienced with the use of </w:t>
            </w:r>
            <w:r w:rsidR="007C0A92" w:rsidRPr="0033221F">
              <w:rPr>
                <w:rFonts w:ascii="Times New Roman" w:hAnsi="Times New Roman"/>
                <w:szCs w:val="22"/>
              </w:rPr>
              <w:t>these</w:t>
            </w:r>
            <w:r w:rsidRPr="0033221F">
              <w:rPr>
                <w:rFonts w:ascii="Times New Roman" w:hAnsi="Times New Roman"/>
                <w:szCs w:val="22"/>
              </w:rPr>
              <w:t xml:space="preserve"> product</w:t>
            </w:r>
            <w:r w:rsidR="007C0A92" w:rsidRPr="0033221F">
              <w:rPr>
                <w:rFonts w:ascii="Times New Roman" w:hAnsi="Times New Roman"/>
                <w:szCs w:val="22"/>
              </w:rPr>
              <w:t>s</w:t>
            </w:r>
            <w:r w:rsidRPr="0033221F">
              <w:rPr>
                <w:rFonts w:ascii="Times New Roman" w:hAnsi="Times New Roman"/>
                <w:szCs w:val="22"/>
              </w:rPr>
              <w:t xml:space="preserve"> </w:t>
            </w:r>
            <w:r w:rsidR="007C0A92" w:rsidRPr="0033221F">
              <w:rPr>
                <w:rFonts w:ascii="Times New Roman" w:hAnsi="Times New Roman"/>
                <w:szCs w:val="22"/>
              </w:rPr>
              <w:t>are to</w:t>
            </w:r>
            <w:r w:rsidRPr="0033221F">
              <w:rPr>
                <w:rFonts w:ascii="Times New Roman" w:hAnsi="Times New Roman"/>
                <w:szCs w:val="22"/>
              </w:rPr>
              <w:t xml:space="preserve"> be reported to the National</w:t>
            </w:r>
            <w:r w:rsidR="0033221F">
              <w:rPr>
                <w:rFonts w:ascii="Times New Roman" w:hAnsi="Times New Roman"/>
                <w:szCs w:val="22"/>
              </w:rPr>
              <w:t xml:space="preserve"> </w:t>
            </w:r>
            <w:r w:rsidRPr="0033221F">
              <w:rPr>
                <w:rFonts w:ascii="Times New Roman" w:hAnsi="Times New Roman"/>
                <w:szCs w:val="22"/>
              </w:rPr>
              <w:t>Pharmacovigilance Centre (NPC), DRAP using Adverse Event Reporting Form or online through this</w:t>
            </w:r>
            <w:hyperlink r:id="rId11" w:history="1">
              <w:r w:rsidRPr="0033221F">
                <w:rPr>
                  <w:rStyle w:val="Hyperlink"/>
                  <w:rFonts w:ascii="Times New Roman" w:hAnsi="Times New Roman"/>
                  <w:szCs w:val="22"/>
                </w:rPr>
                <w:t xml:space="preserve"> link</w:t>
              </w:r>
            </w:hyperlink>
            <w:r w:rsidRPr="0033221F">
              <w:rPr>
                <w:rFonts w:ascii="Times New Roman" w:hAnsi="Times New Roman"/>
                <w:szCs w:val="22"/>
              </w:rPr>
              <w:t xml:space="preserve">.  Further information of reporting problems to DRAP is available on this </w:t>
            </w:r>
            <w:hyperlink r:id="rId12" w:history="1">
              <w:r w:rsidRPr="0033221F">
                <w:rPr>
                  <w:rStyle w:val="Hyperlink"/>
                  <w:rFonts w:ascii="Times New Roman" w:hAnsi="Times New Roman"/>
                  <w:szCs w:val="22"/>
                </w:rPr>
                <w:t>link</w:t>
              </w:r>
            </w:hyperlink>
            <w:r w:rsidRPr="0033221F">
              <w:rPr>
                <w:rFonts w:ascii="Times New Roman" w:hAnsi="Times New Roman"/>
                <w:szCs w:val="22"/>
              </w:rPr>
              <w:t>.</w:t>
            </w:r>
          </w:p>
          <w:p w14:paraId="7DC178ED" w14:textId="77777777" w:rsidR="004D20B0" w:rsidRPr="0033221F" w:rsidRDefault="004D20B0" w:rsidP="00993E3D">
            <w:pPr>
              <w:pStyle w:val="BlueBoldText"/>
              <w:spacing w:before="240" w:after="0"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33221F">
              <w:rPr>
                <w:rFonts w:ascii="Times New Roman" w:hAnsi="Times New Roman"/>
                <w:sz w:val="22"/>
                <w:szCs w:val="22"/>
              </w:rPr>
              <w:t>Advice for Consumers / general public: -</w:t>
            </w:r>
          </w:p>
          <w:p w14:paraId="70CEAF52" w14:textId="395F42E6" w:rsidR="009A2B33" w:rsidRDefault="00C82735" w:rsidP="00EA1135">
            <w:pPr>
              <w:pStyle w:val="Text"/>
              <w:spacing w:line="276" w:lineRule="auto"/>
              <w:jc w:val="both"/>
            </w:pPr>
            <w:r w:rsidRPr="005C4BC3">
              <w:rPr>
                <w:rFonts w:ascii="Times New Roman" w:hAnsi="Times New Roman"/>
                <w:szCs w:val="22"/>
              </w:rPr>
              <w:t>Consumers</w:t>
            </w:r>
            <w:r>
              <w:rPr>
                <w:rFonts w:ascii="Times New Roman" w:hAnsi="Times New Roman"/>
                <w:szCs w:val="22"/>
              </w:rPr>
              <w:t xml:space="preserve"> in possession of mentioned batches should immediately report to </w:t>
            </w:r>
            <w:r w:rsidRPr="005C4BC3">
              <w:rPr>
                <w:rFonts w:ascii="Times New Roman" w:hAnsi="Times New Roman"/>
                <w:szCs w:val="22"/>
              </w:rPr>
              <w:t>Drug Regulatory Authority of Pakistan and contact to their physician or healthcare provider if they have experienced any problems that may be related to taking or using this drug product</w:t>
            </w:r>
            <w:r>
              <w:rPr>
                <w:rFonts w:ascii="Times New Roman" w:hAnsi="Times New Roman"/>
                <w:szCs w:val="22"/>
              </w:rPr>
              <w:t>.</w:t>
            </w:r>
          </w:p>
          <w:p w14:paraId="30F42C68" w14:textId="4F9E9A29" w:rsidR="00E25108" w:rsidRPr="00E25108" w:rsidRDefault="00E25108" w:rsidP="00E25108">
            <w:r w:rsidRPr="00BE6A0A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B39CE84" wp14:editId="03B481F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6305550" cy="769099"/>
                      <wp:effectExtent l="0" t="0" r="0" b="0"/>
                      <wp:wrapNone/>
                      <wp:docPr id="10" name="Group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00B253-DBDC-3D7B-9B15-E10859F94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5550" cy="769099"/>
                                <a:chOff x="0" y="0"/>
                                <a:chExt cx="6949762" cy="7690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>
                                  <a:extLst>
                                    <a:ext uri="{FF2B5EF4-FFF2-40B4-BE49-F238E27FC236}">
                                      <a16:creationId xmlns:a16="http://schemas.microsoft.com/office/drawing/2014/main" id="{E56B92A7-CAFA-A688-8002-232B13C2955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73"/>
                                  <a:ext cx="760526" cy="760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Box 31">
                                <a:extLst>
                                  <a:ext uri="{FF2B5EF4-FFF2-40B4-BE49-F238E27FC236}">
                                    <a16:creationId xmlns:a16="http://schemas.microsoft.com/office/drawing/2014/main" id="{047F76ED-4FB6-E630-F7F1-09D0BEB548B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51857" y="0"/>
                                  <a:ext cx="6097905" cy="5295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2586BEC" w14:textId="77777777" w:rsidR="00E25108" w:rsidRDefault="00E25108" w:rsidP="00E2510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IN"/>
                                      </w:rPr>
                                      <w:t>Drug Regulatory Authority of Pakistan</w:t>
                                    </w:r>
                                  </w:p>
                                  <w:p w14:paraId="353103EB" w14:textId="77777777" w:rsidR="00E25108" w:rsidRDefault="00E25108" w:rsidP="00E2510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Jameel Noori Nastaleeq" w:eastAsia="Calibri" w:hAnsi="Jameel Noori Nastaleeq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8"/>
                                        <w:szCs w:val="28"/>
                                        <w:rtl/>
                                        <w:lang w:bidi="ur-PK"/>
                                      </w:rPr>
                                      <w:t>محفوظ، موئثر اور معیاری اشیائے علاج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6" name="Straight Connector 16">
                                <a:extLst>
                                  <a:ext uri="{FF2B5EF4-FFF2-40B4-BE49-F238E27FC236}">
                                    <a16:creationId xmlns:a16="http://schemas.microsoft.com/office/drawing/2014/main" id="{19B74331-1DCB-068A-A283-A4BB3F1E968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851891" y="65970"/>
                                  <a:ext cx="0" cy="645733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B39CE84" id="Group 29" o:spid="_x0000_s1027" style="position:absolute;margin-left:.15pt;margin-top:.35pt;width:496.5pt;height:60.55pt;z-index:251661312;mso-width-relative:margin" coordsize="69497,7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8" type="#_x0000_t75" style="position:absolute;top:85;width:7605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">
                        <v:imagedata r:id="rId14" o:title=""/>
                        <v:path arrowok="t"/>
                      </v:shape>
                      <v:shape id="TextBox 31" o:spid="_x0000_s1029" type="#_x0000_t202" style="position:absolute;left:8518;width:60979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<v:textbox>
                          <w:txbxContent>
                            <w:p w14:paraId="22586BEC" w14:textId="77777777" w:rsidR="00E25108" w:rsidRDefault="00E25108" w:rsidP="00E2510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IN"/>
                                </w:rPr>
                                <w:t>Drug Regulatory Authority of Pakistan</w:t>
                              </w:r>
                            </w:p>
                            <w:p w14:paraId="353103EB" w14:textId="77777777" w:rsidR="00E25108" w:rsidRDefault="00E25108" w:rsidP="00E2510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Jameel Noori Nastaleeq" w:eastAsia="Calibri" w:hAnsi="Jameel Noori Nastaleeq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bidi="ur-PK"/>
                                </w:rPr>
                                <w:t>محفوظ، موئثر اور معیاری اشیائے علاج</w:t>
                              </w:r>
                            </w:p>
                          </w:txbxContent>
                        </v:textbox>
                      </v:shape>
                      <v:line id="Straight Connector 16" o:spid="_x0000_s1030" style="position:absolute;visibility:visible;mso-wrap-style:square" from="8518,659" to="8518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" strokecolor="#ddd8c2 [2894]" strokeweight="2.25pt"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2647DC9" w14:textId="743A5ABD" w:rsidR="006B4A4C" w:rsidRDefault="006B4A4C" w:rsidP="006B4A4C">
            <w:pPr>
              <w:pStyle w:val="BlueBoldText"/>
              <w:spacing w:before="240" w:after="0"/>
              <w:ind w:left="165"/>
              <w:rPr>
                <w:rFonts w:ascii="Times New Roman" w:hAnsi="Times New Roman"/>
                <w:b w:val="0"/>
                <w:color w:val="auto"/>
              </w:rPr>
            </w:pPr>
          </w:p>
          <w:p w14:paraId="165A4C41" w14:textId="5238208A" w:rsidR="008A1601" w:rsidRPr="00A64916" w:rsidRDefault="008A1601" w:rsidP="00BE02B0">
            <w:pPr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1F74D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BAA24" w14:textId="77777777" w:rsidR="0088333F" w:rsidRDefault="0088333F" w:rsidP="00F02AC0">
      <w:r>
        <w:separator/>
      </w:r>
    </w:p>
  </w:endnote>
  <w:endnote w:type="continuationSeparator" w:id="0">
    <w:p w14:paraId="54CD21EE" w14:textId="77777777" w:rsidR="0088333F" w:rsidRDefault="0088333F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meel Noori Nastaleeq">
    <w:panose1 w:val="020005030000000200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1505A" w14:textId="77777777" w:rsidR="003770E0" w:rsidRDefault="003770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480"/>
      <w:gridCol w:w="3478"/>
      <w:gridCol w:w="3508"/>
    </w:tblGrid>
    <w:tr w:rsidR="00F02AC0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4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8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F02AC0" w:rsidRPr="00306174" w:rsidRDefault="00F02AC0" w:rsidP="00F02AC0">
          <w:pPr>
            <w:pStyle w:val="Contacts"/>
          </w:pPr>
        </w:p>
      </w:tc>
    </w:tr>
    <w:tr w:rsidR="00AE3FB7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AE3FB7" w:rsidRPr="00306174" w:rsidRDefault="00E7517A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5F3FC1BB" w:rsidR="00AE3FB7" w:rsidRPr="00306174" w:rsidRDefault="003770E0" w:rsidP="00C16742">
          <w:pPr>
            <w:pStyle w:val="Contacts"/>
          </w:pPr>
          <w:r>
            <w:t>+</w:t>
          </w:r>
          <w:r w:rsidRPr="003770E0">
            <w:t>92 051 9255969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70B0AFD5" w:rsidR="00AE3FB7" w:rsidRPr="00306174" w:rsidRDefault="003770E0" w:rsidP="00C16742">
          <w:pPr>
            <w:pStyle w:val="Contacts"/>
          </w:pPr>
          <w:r>
            <w:rPr>
              <w:caps w:val="0"/>
            </w:rPr>
            <w:t>gsms</w:t>
          </w:r>
          <w:r w:rsidR="00A64916" w:rsidRPr="00A64916">
            <w:rPr>
              <w:caps w:val="0"/>
            </w:rPr>
            <w:t>@dra.gov.pk</w:t>
          </w:r>
        </w:p>
      </w:tc>
    </w:tr>
  </w:tbl>
  <w:p w14:paraId="78242423" w14:textId="77777777" w:rsidR="00AE3FB7" w:rsidRDefault="00AE3FB7" w:rsidP="0079071F">
    <w:pPr>
      <w:pStyle w:val="Footer"/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B18A9" w14:textId="77777777" w:rsidR="003770E0" w:rsidRDefault="003770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53CFB0" w14:textId="77777777" w:rsidR="0088333F" w:rsidRDefault="0088333F" w:rsidP="00F02AC0">
      <w:r>
        <w:separator/>
      </w:r>
    </w:p>
  </w:footnote>
  <w:footnote w:type="continuationSeparator" w:id="0">
    <w:p w14:paraId="44199021" w14:textId="77777777" w:rsidR="0088333F" w:rsidRDefault="0088333F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4185A" w14:textId="77777777" w:rsidR="003770E0" w:rsidRDefault="003770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28124" w14:textId="7130663E" w:rsidR="00BC1B68" w:rsidRDefault="007A57D9" w:rsidP="00C033E3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1E98"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75F044DD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377BD51" id="Group 2" o:spid="_x0000_s1026" style="position:absolute;margin-left:0;margin-top:-140.1pt;width:540pt;height:896.3pt;z-index:-251648512" coordsize="68580,1138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" fillcolor="#1f497d" stroked="f" strokeweight="1pt">
                <v:fill opacity="13107f"/>
                <v:stroke miterlimit="4"/>
                <v:path arrowok="t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" fillcolor="#1f497d" stroked="f" strokeweight="1pt">
                <v:stroke miterlimit="4"/>
                <v:path arrowok="t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">
                <v:imagedata r:id="rId3" o:title="bubble design" cropbottom="38140f" cropright="699f"/>
                <v:path arrowok="t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" fillcolor="#1f497d [3215]" stroked="f" strokeweight="1pt">
                <v:stroke miterlimit="4"/>
                <v:path arrowok="t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05ADB" w14:textId="77777777" w:rsidR="003770E0" w:rsidRDefault="003770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667C2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EC3"/>
    <w:rsid w:val="00007140"/>
    <w:rsid w:val="00012143"/>
    <w:rsid w:val="00013291"/>
    <w:rsid w:val="00021247"/>
    <w:rsid w:val="00022874"/>
    <w:rsid w:val="000361E5"/>
    <w:rsid w:val="00040F9E"/>
    <w:rsid w:val="000446ED"/>
    <w:rsid w:val="000458E8"/>
    <w:rsid w:val="000541FC"/>
    <w:rsid w:val="00066418"/>
    <w:rsid w:val="0007436A"/>
    <w:rsid w:val="0008139B"/>
    <w:rsid w:val="000878C0"/>
    <w:rsid w:val="0009034B"/>
    <w:rsid w:val="00096203"/>
    <w:rsid w:val="00096751"/>
    <w:rsid w:val="000A266F"/>
    <w:rsid w:val="000A377C"/>
    <w:rsid w:val="000A3842"/>
    <w:rsid w:val="000C1542"/>
    <w:rsid w:val="000C358E"/>
    <w:rsid w:val="000C627D"/>
    <w:rsid w:val="000C75BF"/>
    <w:rsid w:val="000D2C27"/>
    <w:rsid w:val="000E0202"/>
    <w:rsid w:val="000E7CC3"/>
    <w:rsid w:val="000F24C5"/>
    <w:rsid w:val="000F3D84"/>
    <w:rsid w:val="000F5EB1"/>
    <w:rsid w:val="00106A66"/>
    <w:rsid w:val="00107175"/>
    <w:rsid w:val="00110721"/>
    <w:rsid w:val="00111303"/>
    <w:rsid w:val="00116E58"/>
    <w:rsid w:val="00120D73"/>
    <w:rsid w:val="001257F0"/>
    <w:rsid w:val="001273FF"/>
    <w:rsid w:val="0012759C"/>
    <w:rsid w:val="001322C1"/>
    <w:rsid w:val="00141122"/>
    <w:rsid w:val="00162F83"/>
    <w:rsid w:val="00171918"/>
    <w:rsid w:val="0017403E"/>
    <w:rsid w:val="00186E90"/>
    <w:rsid w:val="001918A4"/>
    <w:rsid w:val="00195A81"/>
    <w:rsid w:val="001967F8"/>
    <w:rsid w:val="001A199E"/>
    <w:rsid w:val="001A1BB7"/>
    <w:rsid w:val="001A79DC"/>
    <w:rsid w:val="001B30D9"/>
    <w:rsid w:val="001B50D7"/>
    <w:rsid w:val="001C2D95"/>
    <w:rsid w:val="001C4721"/>
    <w:rsid w:val="001C49B6"/>
    <w:rsid w:val="001C7084"/>
    <w:rsid w:val="001C7C5B"/>
    <w:rsid w:val="001E210D"/>
    <w:rsid w:val="001F5AF3"/>
    <w:rsid w:val="001F6143"/>
    <w:rsid w:val="001F74D8"/>
    <w:rsid w:val="00213B5A"/>
    <w:rsid w:val="00216054"/>
    <w:rsid w:val="00227B15"/>
    <w:rsid w:val="00227CED"/>
    <w:rsid w:val="00243DD2"/>
    <w:rsid w:val="00247D93"/>
    <w:rsid w:val="00250EFB"/>
    <w:rsid w:val="0025130C"/>
    <w:rsid w:val="00256391"/>
    <w:rsid w:val="002633EB"/>
    <w:rsid w:val="00263631"/>
    <w:rsid w:val="00265218"/>
    <w:rsid w:val="00265A87"/>
    <w:rsid w:val="002748F5"/>
    <w:rsid w:val="0029559D"/>
    <w:rsid w:val="002A67A0"/>
    <w:rsid w:val="002A7E26"/>
    <w:rsid w:val="002C0840"/>
    <w:rsid w:val="002C628F"/>
    <w:rsid w:val="002D116A"/>
    <w:rsid w:val="002D3842"/>
    <w:rsid w:val="002D5D4E"/>
    <w:rsid w:val="002E1669"/>
    <w:rsid w:val="002E5206"/>
    <w:rsid w:val="002F19C9"/>
    <w:rsid w:val="002F3396"/>
    <w:rsid w:val="002F6E36"/>
    <w:rsid w:val="003024E7"/>
    <w:rsid w:val="00305AAE"/>
    <w:rsid w:val="00306174"/>
    <w:rsid w:val="00317BB9"/>
    <w:rsid w:val="00321448"/>
    <w:rsid w:val="0033221F"/>
    <w:rsid w:val="003335C3"/>
    <w:rsid w:val="00337C0F"/>
    <w:rsid w:val="0034072E"/>
    <w:rsid w:val="00341A2C"/>
    <w:rsid w:val="00351D12"/>
    <w:rsid w:val="00353BD5"/>
    <w:rsid w:val="003557F9"/>
    <w:rsid w:val="00357F09"/>
    <w:rsid w:val="00366F6D"/>
    <w:rsid w:val="00372100"/>
    <w:rsid w:val="003770E0"/>
    <w:rsid w:val="003779AF"/>
    <w:rsid w:val="003866F2"/>
    <w:rsid w:val="003924AC"/>
    <w:rsid w:val="003926B7"/>
    <w:rsid w:val="003957DF"/>
    <w:rsid w:val="0039695C"/>
    <w:rsid w:val="00397966"/>
    <w:rsid w:val="003A088B"/>
    <w:rsid w:val="003B375C"/>
    <w:rsid w:val="003B4410"/>
    <w:rsid w:val="003B4838"/>
    <w:rsid w:val="003B5C27"/>
    <w:rsid w:val="003B6057"/>
    <w:rsid w:val="003B6FF5"/>
    <w:rsid w:val="003B7A73"/>
    <w:rsid w:val="003E0129"/>
    <w:rsid w:val="003F2F91"/>
    <w:rsid w:val="003F47C7"/>
    <w:rsid w:val="00401A30"/>
    <w:rsid w:val="00401D86"/>
    <w:rsid w:val="004173D3"/>
    <w:rsid w:val="00422F54"/>
    <w:rsid w:val="004248DF"/>
    <w:rsid w:val="00431FD3"/>
    <w:rsid w:val="00435D65"/>
    <w:rsid w:val="00435E8C"/>
    <w:rsid w:val="00445A5E"/>
    <w:rsid w:val="00447447"/>
    <w:rsid w:val="00447592"/>
    <w:rsid w:val="00451782"/>
    <w:rsid w:val="00463B35"/>
    <w:rsid w:val="0046655C"/>
    <w:rsid w:val="00471A8E"/>
    <w:rsid w:val="00475673"/>
    <w:rsid w:val="00476ED6"/>
    <w:rsid w:val="00482917"/>
    <w:rsid w:val="00491724"/>
    <w:rsid w:val="00492A65"/>
    <w:rsid w:val="00492E18"/>
    <w:rsid w:val="004B149D"/>
    <w:rsid w:val="004B36E0"/>
    <w:rsid w:val="004B3D98"/>
    <w:rsid w:val="004C2F50"/>
    <w:rsid w:val="004C4491"/>
    <w:rsid w:val="004D20B0"/>
    <w:rsid w:val="004D37A6"/>
    <w:rsid w:val="00510C47"/>
    <w:rsid w:val="005154F6"/>
    <w:rsid w:val="00515706"/>
    <w:rsid w:val="0051641B"/>
    <w:rsid w:val="00523312"/>
    <w:rsid w:val="00546EBB"/>
    <w:rsid w:val="00553EA6"/>
    <w:rsid w:val="00562990"/>
    <w:rsid w:val="0056737D"/>
    <w:rsid w:val="00577616"/>
    <w:rsid w:val="0058319A"/>
    <w:rsid w:val="0059443A"/>
    <w:rsid w:val="005A3AB8"/>
    <w:rsid w:val="005B17B1"/>
    <w:rsid w:val="005B284F"/>
    <w:rsid w:val="005B3057"/>
    <w:rsid w:val="005C4E65"/>
    <w:rsid w:val="005C62B9"/>
    <w:rsid w:val="005D124E"/>
    <w:rsid w:val="005E0115"/>
    <w:rsid w:val="005E099D"/>
    <w:rsid w:val="005E0FDB"/>
    <w:rsid w:val="005F44EB"/>
    <w:rsid w:val="005F499D"/>
    <w:rsid w:val="005F5362"/>
    <w:rsid w:val="005F768D"/>
    <w:rsid w:val="0060649E"/>
    <w:rsid w:val="00614A43"/>
    <w:rsid w:val="006208D5"/>
    <w:rsid w:val="006224FF"/>
    <w:rsid w:val="006254EF"/>
    <w:rsid w:val="00632F73"/>
    <w:rsid w:val="00640B7C"/>
    <w:rsid w:val="00662507"/>
    <w:rsid w:val="00674F12"/>
    <w:rsid w:val="006822D3"/>
    <w:rsid w:val="0068335D"/>
    <w:rsid w:val="00683EE6"/>
    <w:rsid w:val="00695F42"/>
    <w:rsid w:val="006A1FF6"/>
    <w:rsid w:val="006B499E"/>
    <w:rsid w:val="006B4A4C"/>
    <w:rsid w:val="006C3613"/>
    <w:rsid w:val="006C75E8"/>
    <w:rsid w:val="006C7A40"/>
    <w:rsid w:val="006D029F"/>
    <w:rsid w:val="006E3D29"/>
    <w:rsid w:val="006F0FB5"/>
    <w:rsid w:val="006F2016"/>
    <w:rsid w:val="006F32DE"/>
    <w:rsid w:val="007007DF"/>
    <w:rsid w:val="00704DDD"/>
    <w:rsid w:val="0071089C"/>
    <w:rsid w:val="007268DF"/>
    <w:rsid w:val="00737AAB"/>
    <w:rsid w:val="00745D6E"/>
    <w:rsid w:val="00754220"/>
    <w:rsid w:val="007576B8"/>
    <w:rsid w:val="00771A05"/>
    <w:rsid w:val="0079071F"/>
    <w:rsid w:val="00790E14"/>
    <w:rsid w:val="007A5241"/>
    <w:rsid w:val="007A57D9"/>
    <w:rsid w:val="007A71AB"/>
    <w:rsid w:val="007A77BB"/>
    <w:rsid w:val="007B52D2"/>
    <w:rsid w:val="007B5F29"/>
    <w:rsid w:val="007C00C3"/>
    <w:rsid w:val="007C0A92"/>
    <w:rsid w:val="007C1F7D"/>
    <w:rsid w:val="007C20CB"/>
    <w:rsid w:val="007D4902"/>
    <w:rsid w:val="007D4B8A"/>
    <w:rsid w:val="007D63AA"/>
    <w:rsid w:val="007E50A3"/>
    <w:rsid w:val="007E6EAB"/>
    <w:rsid w:val="007F1344"/>
    <w:rsid w:val="0080015B"/>
    <w:rsid w:val="0080086F"/>
    <w:rsid w:val="00800B59"/>
    <w:rsid w:val="008020B7"/>
    <w:rsid w:val="0080505B"/>
    <w:rsid w:val="008137E5"/>
    <w:rsid w:val="00822F47"/>
    <w:rsid w:val="00825C4B"/>
    <w:rsid w:val="00827194"/>
    <w:rsid w:val="00831C4E"/>
    <w:rsid w:val="008330BD"/>
    <w:rsid w:val="008370D3"/>
    <w:rsid w:val="008374E8"/>
    <w:rsid w:val="008439B3"/>
    <w:rsid w:val="00851EBC"/>
    <w:rsid w:val="00860DCB"/>
    <w:rsid w:val="00862CD8"/>
    <w:rsid w:val="0086589C"/>
    <w:rsid w:val="00870BF6"/>
    <w:rsid w:val="00872054"/>
    <w:rsid w:val="008720AD"/>
    <w:rsid w:val="0088333F"/>
    <w:rsid w:val="00884A4A"/>
    <w:rsid w:val="0088755B"/>
    <w:rsid w:val="00887861"/>
    <w:rsid w:val="008916C4"/>
    <w:rsid w:val="00891FBA"/>
    <w:rsid w:val="00896AEE"/>
    <w:rsid w:val="008A0704"/>
    <w:rsid w:val="008A1601"/>
    <w:rsid w:val="008A3CA8"/>
    <w:rsid w:val="008A79D5"/>
    <w:rsid w:val="008B43A8"/>
    <w:rsid w:val="008C7BA9"/>
    <w:rsid w:val="008D2498"/>
    <w:rsid w:val="008D3A73"/>
    <w:rsid w:val="008D3EE1"/>
    <w:rsid w:val="008E0C7F"/>
    <w:rsid w:val="008E30C9"/>
    <w:rsid w:val="008E774E"/>
    <w:rsid w:val="008F6FE0"/>
    <w:rsid w:val="00901D8D"/>
    <w:rsid w:val="0090219B"/>
    <w:rsid w:val="00924511"/>
    <w:rsid w:val="0094195C"/>
    <w:rsid w:val="00945558"/>
    <w:rsid w:val="0096082B"/>
    <w:rsid w:val="0096420A"/>
    <w:rsid w:val="009650B0"/>
    <w:rsid w:val="0096546E"/>
    <w:rsid w:val="00967204"/>
    <w:rsid w:val="00980408"/>
    <w:rsid w:val="0098330C"/>
    <w:rsid w:val="00986712"/>
    <w:rsid w:val="00993E3D"/>
    <w:rsid w:val="00994FFC"/>
    <w:rsid w:val="00995904"/>
    <w:rsid w:val="009972BC"/>
    <w:rsid w:val="009A1BDB"/>
    <w:rsid w:val="009A2B33"/>
    <w:rsid w:val="009B0D08"/>
    <w:rsid w:val="009B121D"/>
    <w:rsid w:val="009B320E"/>
    <w:rsid w:val="009D5800"/>
    <w:rsid w:val="009D7F26"/>
    <w:rsid w:val="009E0252"/>
    <w:rsid w:val="009E5AFE"/>
    <w:rsid w:val="009E6AC6"/>
    <w:rsid w:val="009F6A60"/>
    <w:rsid w:val="009F6E3D"/>
    <w:rsid w:val="00A0347B"/>
    <w:rsid w:val="00A03A16"/>
    <w:rsid w:val="00A05E3E"/>
    <w:rsid w:val="00A0607F"/>
    <w:rsid w:val="00A0671B"/>
    <w:rsid w:val="00A06D1D"/>
    <w:rsid w:val="00A16312"/>
    <w:rsid w:val="00A16374"/>
    <w:rsid w:val="00A21AD1"/>
    <w:rsid w:val="00A24B80"/>
    <w:rsid w:val="00A251BB"/>
    <w:rsid w:val="00A326B0"/>
    <w:rsid w:val="00A3321A"/>
    <w:rsid w:val="00A3333C"/>
    <w:rsid w:val="00A34C8B"/>
    <w:rsid w:val="00A51A09"/>
    <w:rsid w:val="00A52051"/>
    <w:rsid w:val="00A61E98"/>
    <w:rsid w:val="00A63A51"/>
    <w:rsid w:val="00A64916"/>
    <w:rsid w:val="00A71259"/>
    <w:rsid w:val="00A72C3C"/>
    <w:rsid w:val="00A73D92"/>
    <w:rsid w:val="00A84698"/>
    <w:rsid w:val="00A84CB0"/>
    <w:rsid w:val="00A85862"/>
    <w:rsid w:val="00A92155"/>
    <w:rsid w:val="00A92B46"/>
    <w:rsid w:val="00AA55EB"/>
    <w:rsid w:val="00AB3F15"/>
    <w:rsid w:val="00AC23AC"/>
    <w:rsid w:val="00AC5B5E"/>
    <w:rsid w:val="00AC7198"/>
    <w:rsid w:val="00AD0EE5"/>
    <w:rsid w:val="00AD0F4E"/>
    <w:rsid w:val="00AE0EC3"/>
    <w:rsid w:val="00AE3D18"/>
    <w:rsid w:val="00AE3FB7"/>
    <w:rsid w:val="00AE716C"/>
    <w:rsid w:val="00AF09A9"/>
    <w:rsid w:val="00AF3AFE"/>
    <w:rsid w:val="00B019FD"/>
    <w:rsid w:val="00B11301"/>
    <w:rsid w:val="00B11672"/>
    <w:rsid w:val="00B11F89"/>
    <w:rsid w:val="00B122BA"/>
    <w:rsid w:val="00B12D8D"/>
    <w:rsid w:val="00B239ED"/>
    <w:rsid w:val="00B32889"/>
    <w:rsid w:val="00B35173"/>
    <w:rsid w:val="00B35B57"/>
    <w:rsid w:val="00B36A4F"/>
    <w:rsid w:val="00B37C54"/>
    <w:rsid w:val="00B44537"/>
    <w:rsid w:val="00B51E97"/>
    <w:rsid w:val="00B604A9"/>
    <w:rsid w:val="00B63895"/>
    <w:rsid w:val="00B63CA6"/>
    <w:rsid w:val="00B657A9"/>
    <w:rsid w:val="00B66BCC"/>
    <w:rsid w:val="00B67E0C"/>
    <w:rsid w:val="00B72BA6"/>
    <w:rsid w:val="00B8026A"/>
    <w:rsid w:val="00B849B7"/>
    <w:rsid w:val="00B85967"/>
    <w:rsid w:val="00B91943"/>
    <w:rsid w:val="00B91DFF"/>
    <w:rsid w:val="00B93A2A"/>
    <w:rsid w:val="00B94E60"/>
    <w:rsid w:val="00BA1423"/>
    <w:rsid w:val="00BB6CD8"/>
    <w:rsid w:val="00BB7CE8"/>
    <w:rsid w:val="00BC1B68"/>
    <w:rsid w:val="00BE02B0"/>
    <w:rsid w:val="00BE3E6D"/>
    <w:rsid w:val="00BF138E"/>
    <w:rsid w:val="00BF2400"/>
    <w:rsid w:val="00BF49E7"/>
    <w:rsid w:val="00BF5164"/>
    <w:rsid w:val="00BF5A49"/>
    <w:rsid w:val="00BF7AD2"/>
    <w:rsid w:val="00C033E3"/>
    <w:rsid w:val="00C06FD2"/>
    <w:rsid w:val="00C16742"/>
    <w:rsid w:val="00C2691A"/>
    <w:rsid w:val="00C50A37"/>
    <w:rsid w:val="00C60673"/>
    <w:rsid w:val="00C632E1"/>
    <w:rsid w:val="00C70BC8"/>
    <w:rsid w:val="00C726D2"/>
    <w:rsid w:val="00C75C57"/>
    <w:rsid w:val="00C82735"/>
    <w:rsid w:val="00C82AFA"/>
    <w:rsid w:val="00C9363E"/>
    <w:rsid w:val="00C96430"/>
    <w:rsid w:val="00CA06F5"/>
    <w:rsid w:val="00CB505A"/>
    <w:rsid w:val="00CB764E"/>
    <w:rsid w:val="00CE7445"/>
    <w:rsid w:val="00CF176A"/>
    <w:rsid w:val="00CF7878"/>
    <w:rsid w:val="00D01255"/>
    <w:rsid w:val="00D06FF1"/>
    <w:rsid w:val="00D0792E"/>
    <w:rsid w:val="00D157AB"/>
    <w:rsid w:val="00D21C59"/>
    <w:rsid w:val="00D25D49"/>
    <w:rsid w:val="00D26247"/>
    <w:rsid w:val="00D30899"/>
    <w:rsid w:val="00D31EAA"/>
    <w:rsid w:val="00D330C0"/>
    <w:rsid w:val="00D4436A"/>
    <w:rsid w:val="00D44880"/>
    <w:rsid w:val="00D65012"/>
    <w:rsid w:val="00D67E8D"/>
    <w:rsid w:val="00D858E1"/>
    <w:rsid w:val="00D9601C"/>
    <w:rsid w:val="00DA38AE"/>
    <w:rsid w:val="00DA6B53"/>
    <w:rsid w:val="00DA7B4B"/>
    <w:rsid w:val="00DD1270"/>
    <w:rsid w:val="00DD154B"/>
    <w:rsid w:val="00DE5EC3"/>
    <w:rsid w:val="00DF2874"/>
    <w:rsid w:val="00DF42F5"/>
    <w:rsid w:val="00DF4F21"/>
    <w:rsid w:val="00DF7980"/>
    <w:rsid w:val="00DF7F8F"/>
    <w:rsid w:val="00DF7F98"/>
    <w:rsid w:val="00E0279E"/>
    <w:rsid w:val="00E027AE"/>
    <w:rsid w:val="00E07C5E"/>
    <w:rsid w:val="00E23F8B"/>
    <w:rsid w:val="00E25108"/>
    <w:rsid w:val="00E25353"/>
    <w:rsid w:val="00E33A1B"/>
    <w:rsid w:val="00E35F96"/>
    <w:rsid w:val="00E46711"/>
    <w:rsid w:val="00E53AFF"/>
    <w:rsid w:val="00E60B30"/>
    <w:rsid w:val="00E61546"/>
    <w:rsid w:val="00E6155A"/>
    <w:rsid w:val="00E7359D"/>
    <w:rsid w:val="00E7517A"/>
    <w:rsid w:val="00E8362C"/>
    <w:rsid w:val="00E83A75"/>
    <w:rsid w:val="00E844D7"/>
    <w:rsid w:val="00EA1135"/>
    <w:rsid w:val="00EA3A07"/>
    <w:rsid w:val="00EA60A4"/>
    <w:rsid w:val="00EB68E2"/>
    <w:rsid w:val="00EC5A41"/>
    <w:rsid w:val="00EC700A"/>
    <w:rsid w:val="00ED092F"/>
    <w:rsid w:val="00ED223F"/>
    <w:rsid w:val="00ED3958"/>
    <w:rsid w:val="00ED40F2"/>
    <w:rsid w:val="00ED4273"/>
    <w:rsid w:val="00ED4E20"/>
    <w:rsid w:val="00EE457A"/>
    <w:rsid w:val="00EF4BE3"/>
    <w:rsid w:val="00EF5C15"/>
    <w:rsid w:val="00F013E9"/>
    <w:rsid w:val="00F02AC0"/>
    <w:rsid w:val="00F04334"/>
    <w:rsid w:val="00F044DC"/>
    <w:rsid w:val="00F12D2E"/>
    <w:rsid w:val="00F2252B"/>
    <w:rsid w:val="00F2654D"/>
    <w:rsid w:val="00F27B67"/>
    <w:rsid w:val="00F32469"/>
    <w:rsid w:val="00F32D8E"/>
    <w:rsid w:val="00F45F6C"/>
    <w:rsid w:val="00F46214"/>
    <w:rsid w:val="00F541DC"/>
    <w:rsid w:val="00F56E98"/>
    <w:rsid w:val="00F57347"/>
    <w:rsid w:val="00F65A1D"/>
    <w:rsid w:val="00F7530B"/>
    <w:rsid w:val="00F81681"/>
    <w:rsid w:val="00F8443B"/>
    <w:rsid w:val="00FB5AA4"/>
    <w:rsid w:val="00FC0271"/>
    <w:rsid w:val="00FC086D"/>
    <w:rsid w:val="00FD13C1"/>
    <w:rsid w:val="00FE0EE6"/>
    <w:rsid w:val="00FE59E3"/>
    <w:rsid w:val="00FE787A"/>
    <w:rsid w:val="00FF0AA8"/>
    <w:rsid w:val="00FF34B6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paragraph" w:customStyle="1" w:styleId="xmsonormal">
    <w:name w:val="x_msonormal"/>
    <w:basedOn w:val="Normal"/>
    <w:rsid w:val="00ED40F2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82735"/>
    <w:rPr>
      <w:color w:val="00578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3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dra.gov.pk/safety-information/safety-communication/report-a-proble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imaryreporting.who-umc.org/P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B7CBFD2-BC7F-437C-9614-AA78A3CEC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2025-01-16T07:55:00Z</dcterms:created>
  <dcterms:modified xsi:type="dcterms:W3CDTF">2025-01-16T07:55:00Z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